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6E195A" w14:textId="4C6F55AD" w:rsidR="00280BCC" w:rsidRPr="00DE26D7" w:rsidRDefault="00BD4327" w:rsidP="00280BCC">
      <w:pPr>
        <w:pStyle w:val="Heading1"/>
        <w:ind w:left="-993"/>
        <w:jc w:val="center"/>
        <w:rPr>
          <w:b/>
          <w:bCs/>
          <w:sz w:val="28"/>
          <w:szCs w:val="28"/>
        </w:rPr>
      </w:pPr>
      <w:r w:rsidRPr="00DE26D7">
        <w:rPr>
          <w:b/>
          <w:bCs/>
          <w:sz w:val="28"/>
          <w:szCs w:val="28"/>
        </w:rPr>
        <w:t xml:space="preserve">            </w:t>
      </w:r>
      <w:r w:rsidR="00280BCC" w:rsidRPr="00DE26D7">
        <w:rPr>
          <w:b/>
          <w:bCs/>
          <w:sz w:val="28"/>
          <w:szCs w:val="28"/>
        </w:rPr>
        <w:t>Notice of candidacy to the Board of Directors of Kvika bank</w:t>
      </w:r>
      <w:r w:rsidR="00DE26D7" w:rsidRPr="00DE26D7">
        <w:rPr>
          <w:b/>
          <w:bCs/>
          <w:sz w:val="28"/>
          <w:szCs w:val="28"/>
        </w:rPr>
        <w:t>i</w:t>
      </w:r>
      <w:r w:rsidR="00280BCC" w:rsidRPr="00DE26D7">
        <w:rPr>
          <w:b/>
          <w:bCs/>
          <w:sz w:val="28"/>
          <w:szCs w:val="28"/>
        </w:rPr>
        <w:t xml:space="preserve"> hf.</w:t>
      </w:r>
    </w:p>
    <w:p w14:paraId="30CF46AC" w14:textId="77777777" w:rsidR="00280BCC" w:rsidRPr="0087131E" w:rsidRDefault="00280BCC" w:rsidP="00280BCC">
      <w:pPr>
        <w:rPr>
          <w:sz w:val="22"/>
          <w:szCs w:val="22"/>
        </w:rPr>
      </w:pPr>
    </w:p>
    <w:tbl>
      <w:tblPr>
        <w:tblStyle w:val="TableGrid"/>
        <w:tblW w:w="8931" w:type="dxa"/>
        <w:tblInd w:w="-426" w:type="dxa"/>
        <w:tblLook w:val="04A0" w:firstRow="1" w:lastRow="0" w:firstColumn="1" w:lastColumn="0" w:noHBand="0" w:noVBand="1"/>
      </w:tblPr>
      <w:tblGrid>
        <w:gridCol w:w="1986"/>
        <w:gridCol w:w="6945"/>
      </w:tblGrid>
      <w:tr w:rsidR="00280BCC" w:rsidRPr="0087131E" w14:paraId="0D7E3985" w14:textId="77777777" w:rsidTr="00280BCC"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</w:tcPr>
          <w:p w14:paraId="1AD6F813" w14:textId="77777777" w:rsidR="00280BCC" w:rsidRPr="0087131E" w:rsidRDefault="00280BCC" w:rsidP="00280BCC">
            <w:pPr>
              <w:spacing w:after="120"/>
              <w:rPr>
                <w:b/>
                <w:bCs/>
                <w:sz w:val="22"/>
                <w:szCs w:val="22"/>
              </w:rPr>
            </w:pPr>
            <w:r w:rsidRPr="0087131E">
              <w:rPr>
                <w:b/>
                <w:bCs/>
                <w:sz w:val="22"/>
                <w:szCs w:val="22"/>
              </w:rPr>
              <w:t>Name:</w:t>
            </w:r>
          </w:p>
        </w:tc>
        <w:tc>
          <w:tcPr>
            <w:tcW w:w="6945" w:type="dxa"/>
            <w:tcBorders>
              <w:top w:val="nil"/>
              <w:left w:val="nil"/>
              <w:right w:val="nil"/>
            </w:tcBorders>
          </w:tcPr>
          <w:p w14:paraId="43F79E3C" w14:textId="77777777" w:rsidR="00280BCC" w:rsidRPr="0087131E" w:rsidRDefault="00D86B92" w:rsidP="00280BCC">
            <w:pPr>
              <w:pStyle w:val="Header"/>
              <w:spacing w:after="120"/>
              <w:rPr>
                <w:sz w:val="22"/>
                <w:szCs w:val="22"/>
              </w:rPr>
            </w:pPr>
            <w:r w:rsidRPr="0087131E">
              <w:rPr>
                <w:sz w:val="22"/>
                <w:szCs w:val="22"/>
              </w:rPr>
              <w:fldChar w:fldCharType="begin"/>
            </w:r>
            <w:r w:rsidRPr="0087131E">
              <w:rPr>
                <w:sz w:val="22"/>
                <w:szCs w:val="22"/>
              </w:rPr>
              <w:instrText xml:space="preserve"> AUTOTEXT  " Tómur"  \* MERGEFORMAT </w:instrText>
            </w:r>
            <w:r w:rsidRPr="0087131E">
              <w:rPr>
                <w:sz w:val="22"/>
                <w:szCs w:val="22"/>
              </w:rPr>
              <w:fldChar w:fldCharType="separate"/>
            </w:r>
            <w:r w:rsidR="00280BCC" w:rsidRPr="0087131E">
              <w:rPr>
                <w:sz w:val="22"/>
                <w:szCs w:val="22"/>
              </w:rPr>
              <w:t>[insert text]</w:t>
            </w:r>
            <w:r w:rsidRPr="0087131E">
              <w:rPr>
                <w:sz w:val="22"/>
                <w:szCs w:val="22"/>
              </w:rPr>
              <w:fldChar w:fldCharType="end"/>
            </w:r>
          </w:p>
        </w:tc>
      </w:tr>
      <w:tr w:rsidR="00280BCC" w:rsidRPr="0087131E" w14:paraId="75BF8CA1" w14:textId="77777777" w:rsidTr="00280BCC"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</w:tcPr>
          <w:p w14:paraId="3E714F00" w14:textId="77777777" w:rsidR="00280BCC" w:rsidRPr="0087131E" w:rsidRDefault="00280BCC" w:rsidP="00280BCC">
            <w:pPr>
              <w:spacing w:after="120"/>
              <w:rPr>
                <w:b/>
                <w:bCs/>
                <w:sz w:val="22"/>
                <w:szCs w:val="22"/>
              </w:rPr>
            </w:pPr>
            <w:r w:rsidRPr="0087131E">
              <w:rPr>
                <w:b/>
                <w:bCs/>
                <w:sz w:val="22"/>
                <w:szCs w:val="22"/>
              </w:rPr>
              <w:t>Id.no:</w:t>
            </w:r>
          </w:p>
        </w:tc>
        <w:tc>
          <w:tcPr>
            <w:tcW w:w="6945" w:type="dxa"/>
            <w:tcBorders>
              <w:left w:val="nil"/>
              <w:right w:val="nil"/>
            </w:tcBorders>
          </w:tcPr>
          <w:p w14:paraId="1BF088DF" w14:textId="77777777" w:rsidR="00280BCC" w:rsidRPr="0087131E" w:rsidRDefault="00D86B92" w:rsidP="00280BCC">
            <w:pPr>
              <w:spacing w:after="120"/>
              <w:rPr>
                <w:sz w:val="22"/>
                <w:szCs w:val="22"/>
              </w:rPr>
            </w:pPr>
            <w:r w:rsidRPr="0087131E">
              <w:rPr>
                <w:sz w:val="22"/>
                <w:szCs w:val="22"/>
              </w:rPr>
              <w:fldChar w:fldCharType="begin"/>
            </w:r>
            <w:r w:rsidRPr="0087131E">
              <w:rPr>
                <w:sz w:val="22"/>
                <w:szCs w:val="22"/>
              </w:rPr>
              <w:instrText xml:space="preserve"> AUTOTEXT  " Tómur"  \* MERGEFORMAT </w:instrText>
            </w:r>
            <w:r w:rsidRPr="0087131E">
              <w:rPr>
                <w:sz w:val="22"/>
                <w:szCs w:val="22"/>
              </w:rPr>
              <w:fldChar w:fldCharType="separate"/>
            </w:r>
            <w:r w:rsidR="00280BCC" w:rsidRPr="0087131E">
              <w:rPr>
                <w:sz w:val="22"/>
                <w:szCs w:val="22"/>
              </w:rPr>
              <w:t>[insert text]</w:t>
            </w:r>
            <w:r w:rsidRPr="0087131E">
              <w:rPr>
                <w:sz w:val="22"/>
                <w:szCs w:val="22"/>
              </w:rPr>
              <w:fldChar w:fldCharType="end"/>
            </w:r>
          </w:p>
        </w:tc>
      </w:tr>
      <w:tr w:rsidR="00280BCC" w:rsidRPr="0087131E" w14:paraId="077534AC" w14:textId="77777777" w:rsidTr="00280BCC"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</w:tcPr>
          <w:p w14:paraId="5082F07A" w14:textId="77777777" w:rsidR="00280BCC" w:rsidRPr="0087131E" w:rsidRDefault="00280BCC" w:rsidP="00280BCC">
            <w:pPr>
              <w:spacing w:after="120"/>
              <w:rPr>
                <w:b/>
                <w:bCs/>
                <w:sz w:val="22"/>
                <w:szCs w:val="22"/>
              </w:rPr>
            </w:pPr>
            <w:r w:rsidRPr="0087131E">
              <w:rPr>
                <w:b/>
                <w:bCs/>
                <w:sz w:val="22"/>
                <w:szCs w:val="22"/>
              </w:rPr>
              <w:t>Date of birth</w:t>
            </w:r>
          </w:p>
        </w:tc>
        <w:tc>
          <w:tcPr>
            <w:tcW w:w="6945" w:type="dxa"/>
            <w:tcBorders>
              <w:left w:val="nil"/>
              <w:right w:val="nil"/>
            </w:tcBorders>
          </w:tcPr>
          <w:p w14:paraId="4A50590D" w14:textId="77777777" w:rsidR="00280BCC" w:rsidRPr="0087131E" w:rsidRDefault="00D86B92" w:rsidP="00280BCC">
            <w:pPr>
              <w:spacing w:after="120"/>
              <w:rPr>
                <w:sz w:val="22"/>
                <w:szCs w:val="22"/>
              </w:rPr>
            </w:pPr>
            <w:r w:rsidRPr="0087131E">
              <w:rPr>
                <w:sz w:val="22"/>
                <w:szCs w:val="22"/>
              </w:rPr>
              <w:fldChar w:fldCharType="begin"/>
            </w:r>
            <w:r w:rsidRPr="0087131E">
              <w:rPr>
                <w:sz w:val="22"/>
                <w:szCs w:val="22"/>
              </w:rPr>
              <w:instrText xml:space="preserve"> AUTOTEXT  " Tómur"  \* MERGEFORMAT </w:instrText>
            </w:r>
            <w:r w:rsidRPr="0087131E">
              <w:rPr>
                <w:sz w:val="22"/>
                <w:szCs w:val="22"/>
              </w:rPr>
              <w:fldChar w:fldCharType="separate"/>
            </w:r>
            <w:r w:rsidR="00280BCC" w:rsidRPr="0087131E">
              <w:rPr>
                <w:sz w:val="22"/>
                <w:szCs w:val="22"/>
              </w:rPr>
              <w:t>[insert text]</w:t>
            </w:r>
            <w:r w:rsidRPr="0087131E">
              <w:rPr>
                <w:sz w:val="22"/>
                <w:szCs w:val="22"/>
              </w:rPr>
              <w:fldChar w:fldCharType="end"/>
            </w:r>
          </w:p>
        </w:tc>
      </w:tr>
      <w:tr w:rsidR="00280BCC" w:rsidRPr="0087131E" w14:paraId="3063471F" w14:textId="77777777" w:rsidTr="00280BCC"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</w:tcPr>
          <w:p w14:paraId="36726202" w14:textId="77777777" w:rsidR="00280BCC" w:rsidRPr="0087131E" w:rsidRDefault="00280BCC" w:rsidP="00280BCC">
            <w:pPr>
              <w:spacing w:after="120"/>
              <w:rPr>
                <w:b/>
                <w:bCs/>
                <w:sz w:val="22"/>
                <w:szCs w:val="22"/>
              </w:rPr>
            </w:pPr>
            <w:r w:rsidRPr="0087131E">
              <w:rPr>
                <w:b/>
                <w:bCs/>
                <w:sz w:val="22"/>
                <w:szCs w:val="22"/>
              </w:rPr>
              <w:t>Address</w:t>
            </w:r>
          </w:p>
        </w:tc>
        <w:tc>
          <w:tcPr>
            <w:tcW w:w="6945" w:type="dxa"/>
            <w:tcBorders>
              <w:left w:val="nil"/>
              <w:right w:val="nil"/>
            </w:tcBorders>
          </w:tcPr>
          <w:p w14:paraId="5D26B10E" w14:textId="77777777" w:rsidR="00280BCC" w:rsidRPr="0087131E" w:rsidRDefault="00D86B92" w:rsidP="00280BCC">
            <w:pPr>
              <w:spacing w:after="120"/>
              <w:rPr>
                <w:sz w:val="22"/>
                <w:szCs w:val="22"/>
              </w:rPr>
            </w:pPr>
            <w:r w:rsidRPr="0087131E">
              <w:rPr>
                <w:sz w:val="22"/>
                <w:szCs w:val="22"/>
              </w:rPr>
              <w:fldChar w:fldCharType="begin"/>
            </w:r>
            <w:r w:rsidRPr="0087131E">
              <w:rPr>
                <w:sz w:val="22"/>
                <w:szCs w:val="22"/>
              </w:rPr>
              <w:instrText xml:space="preserve"> AUTOTEXT  " Tómur"  \* MERGEFORMAT </w:instrText>
            </w:r>
            <w:r w:rsidRPr="0087131E">
              <w:rPr>
                <w:sz w:val="22"/>
                <w:szCs w:val="22"/>
              </w:rPr>
              <w:fldChar w:fldCharType="separate"/>
            </w:r>
            <w:r w:rsidR="00280BCC" w:rsidRPr="0087131E">
              <w:rPr>
                <w:sz w:val="22"/>
                <w:szCs w:val="22"/>
              </w:rPr>
              <w:t>[insert text]</w:t>
            </w:r>
            <w:r w:rsidRPr="0087131E">
              <w:rPr>
                <w:sz w:val="22"/>
                <w:szCs w:val="22"/>
              </w:rPr>
              <w:fldChar w:fldCharType="end"/>
            </w:r>
          </w:p>
        </w:tc>
      </w:tr>
    </w:tbl>
    <w:p w14:paraId="6BAC2C5A" w14:textId="77777777" w:rsidR="00280BCC" w:rsidRPr="0087131E" w:rsidRDefault="00280BCC" w:rsidP="00280BCC">
      <w:pPr>
        <w:rPr>
          <w:sz w:val="22"/>
          <w:szCs w:val="22"/>
        </w:rPr>
      </w:pPr>
    </w:p>
    <w:p w14:paraId="0876D3B0" w14:textId="176C7754" w:rsidR="00306966" w:rsidRPr="0087131E" w:rsidRDefault="00306966" w:rsidP="00306966">
      <w:pPr>
        <w:rPr>
          <w:rFonts w:cs="Times New Roman"/>
          <w:b/>
          <w:bCs/>
          <w:sz w:val="22"/>
          <w:szCs w:val="22"/>
        </w:rPr>
      </w:pPr>
      <w:r w:rsidRPr="0087131E">
        <w:rPr>
          <w:rFonts w:cs="Times New Roman"/>
          <w:b/>
          <w:bCs/>
          <w:sz w:val="22"/>
          <w:szCs w:val="22"/>
        </w:rPr>
        <w:t>I want to be appointed as (please select</w:t>
      </w:r>
      <w:r w:rsidR="00D86B92" w:rsidRPr="0087131E">
        <w:rPr>
          <w:rFonts w:cs="Times New Roman"/>
          <w:b/>
          <w:bCs/>
          <w:sz w:val="22"/>
          <w:szCs w:val="22"/>
        </w:rPr>
        <w:t xml:space="preserve"> either</w:t>
      </w:r>
      <w:r w:rsidRPr="0087131E">
        <w:rPr>
          <w:rFonts w:cs="Times New Roman"/>
          <w:b/>
          <w:bCs/>
          <w:sz w:val="22"/>
          <w:szCs w:val="22"/>
        </w:rPr>
        <w:t>)</w:t>
      </w:r>
      <w:r w:rsidRPr="0087131E">
        <w:rPr>
          <w:rFonts w:cs="Times New Roman"/>
          <w:b/>
          <w:bCs/>
          <w:sz w:val="22"/>
          <w:szCs w:val="22"/>
        </w:rPr>
        <w:tab/>
        <w:t>[  ] Board member</w:t>
      </w:r>
    </w:p>
    <w:p w14:paraId="0E0245CD" w14:textId="109677A9" w:rsidR="00306966" w:rsidRPr="0087131E" w:rsidRDefault="00306966" w:rsidP="00D86B92">
      <w:pPr>
        <w:ind w:left="4248" w:firstLine="708"/>
        <w:rPr>
          <w:rFonts w:cs="Times New Roman"/>
          <w:b/>
          <w:bCs/>
          <w:sz w:val="22"/>
          <w:szCs w:val="22"/>
        </w:rPr>
      </w:pPr>
      <w:r w:rsidRPr="0087131E">
        <w:rPr>
          <w:rFonts w:cs="Times New Roman"/>
          <w:b/>
          <w:bCs/>
          <w:sz w:val="22"/>
          <w:szCs w:val="22"/>
        </w:rPr>
        <w:t>[  ] alternate Board member</w:t>
      </w:r>
    </w:p>
    <w:p w14:paraId="472E6C76" w14:textId="77777777" w:rsidR="00280BCC" w:rsidRPr="00871594" w:rsidRDefault="00280BCC" w:rsidP="00280BCC"/>
    <w:p w14:paraId="5B03B6C5" w14:textId="77777777" w:rsidR="00280BCC" w:rsidRPr="00871594" w:rsidRDefault="00280BCC" w:rsidP="00280BCC">
      <w:pPr>
        <w:rPr>
          <w:b/>
          <w:bCs/>
          <w:sz w:val="18"/>
          <w:szCs w:val="18"/>
        </w:rPr>
      </w:pPr>
      <w:r w:rsidRPr="00871594">
        <w:rPr>
          <w:b/>
          <w:bCs/>
          <w:sz w:val="18"/>
          <w:szCs w:val="18"/>
        </w:rPr>
        <w:t>Principal employment</w:t>
      </w: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8789"/>
      </w:tblGrid>
      <w:tr w:rsidR="00280BCC" w:rsidRPr="00871594" w14:paraId="40E5B053" w14:textId="77777777" w:rsidTr="00B94DF4">
        <w:trPr>
          <w:trHeight w:val="406"/>
        </w:trPr>
        <w:tc>
          <w:tcPr>
            <w:tcW w:w="8789" w:type="dxa"/>
          </w:tcPr>
          <w:p w14:paraId="38877D7B" w14:textId="3F9E403C" w:rsidR="00280BCC" w:rsidRPr="00871594" w:rsidRDefault="00280BCC" w:rsidP="00280BCC">
            <w:pPr>
              <w:ind w:left="889" w:hanging="859"/>
              <w:rPr>
                <w:sz w:val="20"/>
                <w:szCs w:val="20"/>
              </w:rPr>
            </w:pPr>
            <w:r w:rsidRPr="00871594">
              <w:rPr>
                <w:sz w:val="20"/>
                <w:szCs w:val="20"/>
              </w:rPr>
              <w:fldChar w:fldCharType="begin"/>
            </w:r>
            <w:r w:rsidRPr="00871594">
              <w:rPr>
                <w:sz w:val="20"/>
                <w:szCs w:val="20"/>
              </w:rPr>
              <w:instrText xml:space="preserve"> AUTOTEXT  " Tómur"  \* MERGEFORMAT </w:instrText>
            </w:r>
            <w:r w:rsidRPr="00871594">
              <w:rPr>
                <w:sz w:val="20"/>
                <w:szCs w:val="20"/>
              </w:rPr>
              <w:fldChar w:fldCharType="separate"/>
            </w:r>
            <w:r w:rsidRPr="00871594">
              <w:rPr>
                <w:sz w:val="20"/>
                <w:szCs w:val="20"/>
              </w:rPr>
              <w:t>[insert text]</w:t>
            </w:r>
            <w:r w:rsidRPr="00871594">
              <w:rPr>
                <w:sz w:val="20"/>
                <w:szCs w:val="20"/>
              </w:rPr>
              <w:fldChar w:fldCharType="end"/>
            </w:r>
          </w:p>
        </w:tc>
      </w:tr>
    </w:tbl>
    <w:p w14:paraId="46AA356C" w14:textId="77777777" w:rsidR="00280BCC" w:rsidRPr="00871594" w:rsidRDefault="00280BCC" w:rsidP="00280BCC">
      <w:pPr>
        <w:rPr>
          <w:sz w:val="20"/>
          <w:szCs w:val="20"/>
        </w:rPr>
      </w:pPr>
    </w:p>
    <w:p w14:paraId="0AD03ED6" w14:textId="77777777" w:rsidR="00280BCC" w:rsidRPr="00871594" w:rsidRDefault="00280BCC" w:rsidP="00280BCC">
      <w:pPr>
        <w:rPr>
          <w:b/>
          <w:bCs/>
          <w:sz w:val="18"/>
          <w:szCs w:val="18"/>
        </w:rPr>
      </w:pPr>
      <w:r w:rsidRPr="00871594">
        <w:rPr>
          <w:b/>
          <w:bCs/>
          <w:sz w:val="18"/>
          <w:szCs w:val="18"/>
        </w:rPr>
        <w:t>Experience</w:t>
      </w: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8789"/>
      </w:tblGrid>
      <w:tr w:rsidR="00280BCC" w:rsidRPr="00871594" w14:paraId="490F87A2" w14:textId="77777777" w:rsidTr="00B94DF4">
        <w:trPr>
          <w:trHeight w:val="406"/>
        </w:trPr>
        <w:tc>
          <w:tcPr>
            <w:tcW w:w="8789" w:type="dxa"/>
          </w:tcPr>
          <w:p w14:paraId="72075FF8" w14:textId="77777777" w:rsidR="00280BCC" w:rsidRPr="00871594" w:rsidRDefault="00280BCC" w:rsidP="00280BCC">
            <w:pPr>
              <w:pStyle w:val="Header"/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begin"/>
            </w:r>
            <w:r w:rsidRPr="00871594">
              <w:rPr>
                <w:sz w:val="18"/>
                <w:szCs w:val="18"/>
              </w:rPr>
              <w:instrText xml:space="preserve"> AUTOTEXT  " Tómur"  \* MERGEFORMAT </w:instrText>
            </w:r>
            <w:r w:rsidRPr="00871594">
              <w:rPr>
                <w:sz w:val="18"/>
                <w:szCs w:val="18"/>
              </w:rPr>
              <w:fldChar w:fldCharType="separate"/>
            </w:r>
            <w:r w:rsidRPr="00871594">
              <w:rPr>
                <w:sz w:val="18"/>
                <w:szCs w:val="18"/>
              </w:rPr>
              <w:fldChar w:fldCharType="begin"/>
            </w:r>
            <w:r w:rsidRPr="00871594">
              <w:rPr>
                <w:sz w:val="18"/>
                <w:szCs w:val="18"/>
              </w:rPr>
              <w:instrText xml:space="preserve"> AUTOTEXT  " Tómur"  \* MERGEFORMAT </w:instrText>
            </w:r>
            <w:r w:rsidRPr="00871594">
              <w:rPr>
                <w:sz w:val="18"/>
                <w:szCs w:val="18"/>
              </w:rPr>
              <w:fldChar w:fldCharType="separate"/>
            </w:r>
            <w:r w:rsidRPr="00871594">
              <w:rPr>
                <w:sz w:val="18"/>
                <w:szCs w:val="18"/>
              </w:rPr>
              <w:t>[insert text]</w:t>
            </w:r>
            <w:r w:rsidRPr="00871594">
              <w:rPr>
                <w:sz w:val="18"/>
                <w:szCs w:val="18"/>
              </w:rPr>
              <w:fldChar w:fldCharType="end"/>
            </w:r>
          </w:p>
          <w:p w14:paraId="1FF9B132" w14:textId="77777777" w:rsidR="00280BCC" w:rsidRPr="00871594" w:rsidRDefault="00280BCC" w:rsidP="00280BCC">
            <w:pPr>
              <w:ind w:left="851" w:hanging="851"/>
              <w:rPr>
                <w:sz w:val="20"/>
                <w:szCs w:val="20"/>
              </w:rPr>
            </w:pPr>
            <w:r w:rsidRPr="00871594">
              <w:rPr>
                <w:sz w:val="18"/>
                <w:szCs w:val="18"/>
              </w:rPr>
              <w:fldChar w:fldCharType="end"/>
            </w:r>
          </w:p>
        </w:tc>
      </w:tr>
    </w:tbl>
    <w:p w14:paraId="73D31BBA" w14:textId="77777777" w:rsidR="00280BCC" w:rsidRPr="00871594" w:rsidRDefault="00280BCC" w:rsidP="00280BCC">
      <w:pPr>
        <w:ind w:left="851" w:hanging="851"/>
        <w:rPr>
          <w:sz w:val="20"/>
          <w:szCs w:val="20"/>
        </w:rPr>
      </w:pPr>
    </w:p>
    <w:p w14:paraId="04DBB286" w14:textId="77777777" w:rsidR="00280BCC" w:rsidRPr="00871594" w:rsidRDefault="00280BCC" w:rsidP="00280BCC">
      <w:pPr>
        <w:ind w:left="851" w:hanging="851"/>
        <w:rPr>
          <w:b/>
          <w:bCs/>
          <w:sz w:val="18"/>
          <w:szCs w:val="18"/>
        </w:rPr>
      </w:pPr>
      <w:r w:rsidRPr="00871594">
        <w:rPr>
          <w:b/>
          <w:bCs/>
          <w:sz w:val="18"/>
          <w:szCs w:val="18"/>
        </w:rPr>
        <w:t>Education</w:t>
      </w: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8789"/>
      </w:tblGrid>
      <w:tr w:rsidR="00280BCC" w:rsidRPr="00871594" w14:paraId="7762697E" w14:textId="77777777" w:rsidTr="00B94DF4">
        <w:trPr>
          <w:trHeight w:val="406"/>
        </w:trPr>
        <w:tc>
          <w:tcPr>
            <w:tcW w:w="8789" w:type="dxa"/>
          </w:tcPr>
          <w:p w14:paraId="7B5C6D35" w14:textId="77777777" w:rsidR="00280BCC" w:rsidRPr="00871594" w:rsidRDefault="00280BCC" w:rsidP="00280BCC">
            <w:pPr>
              <w:pStyle w:val="Header"/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begin"/>
            </w:r>
            <w:r w:rsidRPr="00871594">
              <w:rPr>
                <w:sz w:val="18"/>
                <w:szCs w:val="18"/>
              </w:rPr>
              <w:instrText xml:space="preserve"> AUTOTEXT  " Tómur"  \* MERGEFORMAT </w:instrText>
            </w:r>
            <w:r w:rsidRPr="00871594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1021356567"/>
                <w:placeholder>
                  <w:docPart w:val="11F2845D5EF84AAAB42B7479AE821B4E"/>
                </w:placeholder>
                <w:temporary/>
                <w:showingPlcHdr/>
                <w15:appearance w15:val="hidden"/>
              </w:sdtPr>
              <w:sdtEndPr/>
              <w:sdtContent>
                <w:r w:rsidRPr="00871594">
                  <w:rPr>
                    <w:sz w:val="18"/>
                    <w:szCs w:val="18"/>
                  </w:rPr>
                  <w:t>[Sláðu inn hér]</w:t>
                </w:r>
              </w:sdtContent>
            </w:sdt>
          </w:p>
          <w:p w14:paraId="23D682BE" w14:textId="77777777" w:rsidR="00280BCC" w:rsidRPr="00871594" w:rsidRDefault="00280BCC" w:rsidP="00280BCC">
            <w:pPr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end"/>
            </w:r>
          </w:p>
        </w:tc>
      </w:tr>
    </w:tbl>
    <w:p w14:paraId="15760900" w14:textId="77777777" w:rsidR="00280BCC" w:rsidRPr="00871594" w:rsidRDefault="00280BCC" w:rsidP="00280BCC">
      <w:pPr>
        <w:ind w:left="851" w:hanging="851"/>
        <w:rPr>
          <w:sz w:val="18"/>
          <w:szCs w:val="18"/>
        </w:rPr>
      </w:pPr>
    </w:p>
    <w:p w14:paraId="6C441326" w14:textId="77777777" w:rsidR="00280BCC" w:rsidRPr="00871594" w:rsidRDefault="00280BCC" w:rsidP="00280BCC">
      <w:pPr>
        <w:ind w:left="851" w:hanging="851"/>
        <w:rPr>
          <w:b/>
          <w:bCs/>
          <w:sz w:val="18"/>
          <w:szCs w:val="18"/>
        </w:rPr>
      </w:pPr>
      <w:r w:rsidRPr="00871594">
        <w:rPr>
          <w:b/>
          <w:bCs/>
          <w:sz w:val="18"/>
          <w:szCs w:val="18"/>
        </w:rPr>
        <w:t xml:space="preserve">Other directorships held or other commissions of trust </w:t>
      </w: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8789"/>
      </w:tblGrid>
      <w:tr w:rsidR="00280BCC" w:rsidRPr="00871594" w14:paraId="2853ADE9" w14:textId="77777777" w:rsidTr="00B94DF4">
        <w:trPr>
          <w:trHeight w:val="406"/>
        </w:trPr>
        <w:tc>
          <w:tcPr>
            <w:tcW w:w="8789" w:type="dxa"/>
          </w:tcPr>
          <w:p w14:paraId="0A9F83F5" w14:textId="77777777" w:rsidR="00280BCC" w:rsidRPr="00871594" w:rsidRDefault="00280BCC" w:rsidP="00280BCC">
            <w:pPr>
              <w:pStyle w:val="Header"/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begin"/>
            </w:r>
            <w:r w:rsidRPr="00871594">
              <w:rPr>
                <w:sz w:val="18"/>
                <w:szCs w:val="18"/>
              </w:rPr>
              <w:instrText xml:space="preserve"> AUTOTEXT  " Tómur"  \* MERGEFORMAT </w:instrText>
            </w:r>
            <w:r w:rsidRPr="00871594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-423185750"/>
                <w:placeholder>
                  <w:docPart w:val="0D37FA0755DB477CA3FC9E762387F802"/>
                </w:placeholder>
                <w:temporary/>
                <w:showingPlcHdr/>
                <w15:appearance w15:val="hidden"/>
              </w:sdtPr>
              <w:sdtEndPr/>
              <w:sdtContent>
                <w:r w:rsidRPr="00871594">
                  <w:rPr>
                    <w:sz w:val="18"/>
                    <w:szCs w:val="18"/>
                  </w:rPr>
                  <w:t>[Sláðu inn hér]</w:t>
                </w:r>
              </w:sdtContent>
            </w:sdt>
          </w:p>
          <w:p w14:paraId="2495F7E4" w14:textId="77777777" w:rsidR="00280BCC" w:rsidRPr="00871594" w:rsidRDefault="00280BCC" w:rsidP="00280BCC">
            <w:pPr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end"/>
            </w:r>
          </w:p>
        </w:tc>
      </w:tr>
    </w:tbl>
    <w:p w14:paraId="2D439372" w14:textId="77777777" w:rsidR="00280BCC" w:rsidRPr="00871594" w:rsidRDefault="00280BCC" w:rsidP="00280BCC">
      <w:pPr>
        <w:ind w:left="851" w:hanging="851"/>
        <w:rPr>
          <w:sz w:val="18"/>
          <w:szCs w:val="18"/>
        </w:rPr>
      </w:pPr>
    </w:p>
    <w:p w14:paraId="147C410D" w14:textId="2A7E1ACC" w:rsidR="00280BCC" w:rsidRPr="00871594" w:rsidRDefault="00280BCC" w:rsidP="00280BCC">
      <w:pPr>
        <w:ind w:left="851" w:hanging="851"/>
        <w:rPr>
          <w:b/>
          <w:bCs/>
          <w:sz w:val="18"/>
          <w:szCs w:val="18"/>
        </w:rPr>
      </w:pPr>
      <w:r w:rsidRPr="00871594">
        <w:rPr>
          <w:b/>
          <w:bCs/>
          <w:sz w:val="18"/>
          <w:szCs w:val="18"/>
        </w:rPr>
        <w:t>Information on work carried out for Kvika bank</w:t>
      </w:r>
      <w:r w:rsidR="00904037">
        <w:rPr>
          <w:b/>
          <w:bCs/>
          <w:sz w:val="18"/>
          <w:szCs w:val="18"/>
        </w:rPr>
        <w:t>i</w:t>
      </w:r>
      <w:r w:rsidRPr="00871594">
        <w:rPr>
          <w:b/>
          <w:bCs/>
          <w:sz w:val="18"/>
          <w:szCs w:val="18"/>
        </w:rPr>
        <w:t xml:space="preserve"> hf.</w:t>
      </w: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8789"/>
      </w:tblGrid>
      <w:tr w:rsidR="00280BCC" w:rsidRPr="00871594" w14:paraId="5E3409A3" w14:textId="77777777" w:rsidTr="00B94DF4">
        <w:trPr>
          <w:trHeight w:val="406"/>
        </w:trPr>
        <w:tc>
          <w:tcPr>
            <w:tcW w:w="8789" w:type="dxa"/>
          </w:tcPr>
          <w:p w14:paraId="7DD851E2" w14:textId="77777777" w:rsidR="00280BCC" w:rsidRPr="00871594" w:rsidRDefault="00280BCC" w:rsidP="00280BCC">
            <w:pPr>
              <w:pStyle w:val="Header"/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begin"/>
            </w:r>
            <w:r w:rsidRPr="00871594">
              <w:rPr>
                <w:sz w:val="18"/>
                <w:szCs w:val="18"/>
              </w:rPr>
              <w:instrText xml:space="preserve"> AUTOTEXT  " Tómur"  \* MERGEFORMAT </w:instrText>
            </w:r>
            <w:r w:rsidRPr="00871594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-359599753"/>
                <w:placeholder>
                  <w:docPart w:val="6D9EB181FBF94E4D86090241479E12B4"/>
                </w:placeholder>
                <w:temporary/>
                <w:showingPlcHdr/>
                <w15:appearance w15:val="hidden"/>
              </w:sdtPr>
              <w:sdtEndPr/>
              <w:sdtContent>
                <w:r w:rsidRPr="00871594">
                  <w:rPr>
                    <w:sz w:val="18"/>
                    <w:szCs w:val="18"/>
                  </w:rPr>
                  <w:t>[Sláðu inn hér]</w:t>
                </w:r>
              </w:sdtContent>
            </w:sdt>
          </w:p>
          <w:p w14:paraId="6ECA33D9" w14:textId="77777777" w:rsidR="00280BCC" w:rsidRPr="00871594" w:rsidRDefault="00280BCC" w:rsidP="00280BCC">
            <w:pPr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end"/>
            </w:r>
          </w:p>
        </w:tc>
      </w:tr>
    </w:tbl>
    <w:p w14:paraId="0D628B28" w14:textId="77777777" w:rsidR="00280BCC" w:rsidRPr="00871594" w:rsidRDefault="00280BCC" w:rsidP="00280BCC">
      <w:pPr>
        <w:ind w:left="851" w:hanging="851"/>
        <w:rPr>
          <w:sz w:val="18"/>
          <w:szCs w:val="18"/>
        </w:rPr>
      </w:pPr>
    </w:p>
    <w:p w14:paraId="18814850" w14:textId="42D6D781" w:rsidR="00280BCC" w:rsidRPr="00871594" w:rsidRDefault="00280BCC" w:rsidP="00280BCC">
      <w:pPr>
        <w:ind w:left="851" w:hanging="851"/>
        <w:rPr>
          <w:b/>
          <w:bCs/>
          <w:sz w:val="18"/>
          <w:szCs w:val="18"/>
        </w:rPr>
      </w:pPr>
      <w:r w:rsidRPr="00871594">
        <w:rPr>
          <w:b/>
          <w:bCs/>
          <w:sz w:val="18"/>
          <w:szCs w:val="18"/>
        </w:rPr>
        <w:t>Shares in Kvika bank</w:t>
      </w:r>
      <w:r w:rsidR="00904037">
        <w:rPr>
          <w:b/>
          <w:bCs/>
          <w:sz w:val="18"/>
          <w:szCs w:val="18"/>
        </w:rPr>
        <w:t>i</w:t>
      </w:r>
      <w:r w:rsidRPr="00871594">
        <w:rPr>
          <w:b/>
          <w:bCs/>
          <w:sz w:val="18"/>
          <w:szCs w:val="18"/>
        </w:rPr>
        <w:t xml:space="preserve"> hf., whether direct ownership or through associated parties </w:t>
      </w: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8789"/>
      </w:tblGrid>
      <w:tr w:rsidR="00280BCC" w:rsidRPr="00871594" w14:paraId="3D582FB3" w14:textId="77777777" w:rsidTr="00B94DF4">
        <w:trPr>
          <w:trHeight w:val="406"/>
        </w:trPr>
        <w:tc>
          <w:tcPr>
            <w:tcW w:w="8789" w:type="dxa"/>
          </w:tcPr>
          <w:p w14:paraId="32BFE32E" w14:textId="77777777" w:rsidR="00280BCC" w:rsidRPr="00871594" w:rsidRDefault="00280BCC" w:rsidP="00280BCC">
            <w:pPr>
              <w:pStyle w:val="Header"/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begin"/>
            </w:r>
            <w:r w:rsidRPr="00871594">
              <w:rPr>
                <w:sz w:val="18"/>
                <w:szCs w:val="18"/>
              </w:rPr>
              <w:instrText xml:space="preserve"> AUTOTEXT  " Tómur"  \* MERGEFORMAT </w:instrText>
            </w:r>
            <w:r w:rsidRPr="00871594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-2094461578"/>
                <w:placeholder>
                  <w:docPart w:val="D060486E5E4C443C88A0301D139F6856"/>
                </w:placeholder>
                <w:temporary/>
                <w:showingPlcHdr/>
                <w15:appearance w15:val="hidden"/>
              </w:sdtPr>
              <w:sdtEndPr/>
              <w:sdtContent>
                <w:r w:rsidRPr="00871594">
                  <w:rPr>
                    <w:sz w:val="18"/>
                    <w:szCs w:val="18"/>
                  </w:rPr>
                  <w:t>[Sláðu inn hér]</w:t>
                </w:r>
              </w:sdtContent>
            </w:sdt>
          </w:p>
          <w:p w14:paraId="067B2572" w14:textId="77777777" w:rsidR="00280BCC" w:rsidRPr="00871594" w:rsidRDefault="00280BCC" w:rsidP="00280BCC">
            <w:pPr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end"/>
            </w:r>
          </w:p>
        </w:tc>
      </w:tr>
    </w:tbl>
    <w:p w14:paraId="7B2AC316" w14:textId="77777777" w:rsidR="00280BCC" w:rsidRPr="00871594" w:rsidRDefault="00280BCC" w:rsidP="00280BCC">
      <w:pPr>
        <w:jc w:val="both"/>
        <w:rPr>
          <w:sz w:val="20"/>
          <w:szCs w:val="20"/>
        </w:rPr>
      </w:pPr>
    </w:p>
    <w:p w14:paraId="75158B1E" w14:textId="418FF535" w:rsidR="00241924" w:rsidRPr="00241924" w:rsidRDefault="00241924" w:rsidP="00241924">
      <w:pPr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Explain whether there is an i</w:t>
      </w:r>
      <w:r w:rsidR="00280BCC" w:rsidRPr="00871594">
        <w:rPr>
          <w:b/>
          <w:bCs/>
          <w:sz w:val="18"/>
          <w:szCs w:val="18"/>
        </w:rPr>
        <w:t xml:space="preserve">nterest link </w:t>
      </w:r>
      <w:r>
        <w:rPr>
          <w:b/>
          <w:bCs/>
          <w:sz w:val="18"/>
          <w:szCs w:val="18"/>
        </w:rPr>
        <w:t>to the following parties, and if so, what they entail</w:t>
      </w:r>
      <w:r w:rsidR="00280BCC" w:rsidRPr="00871594">
        <w:rPr>
          <w:b/>
          <w:bCs/>
          <w:sz w:val="18"/>
          <w:szCs w:val="18"/>
        </w:rPr>
        <w:t>.</w:t>
      </w:r>
      <w:r>
        <w:rPr>
          <w:b/>
          <w:bCs/>
          <w:sz w:val="18"/>
          <w:szCs w:val="18"/>
        </w:rPr>
        <w:t>:</w:t>
      </w:r>
    </w:p>
    <w:p w14:paraId="5686E73F" w14:textId="47165012" w:rsidR="00241924" w:rsidRPr="00372778" w:rsidRDefault="00241924" w:rsidP="00241924">
      <w:pPr>
        <w:pStyle w:val="ListParagraph"/>
        <w:numPr>
          <w:ilvl w:val="0"/>
          <w:numId w:val="1"/>
        </w:numPr>
        <w:spacing w:after="160" w:line="259" w:lineRule="auto"/>
        <w:ind w:right="-142"/>
        <w:jc w:val="both"/>
        <w:rPr>
          <w:b/>
          <w:bCs/>
          <w:sz w:val="20"/>
          <w:szCs w:val="20"/>
          <w:lang w:val="is-IS"/>
        </w:rPr>
      </w:pPr>
      <w:r>
        <w:rPr>
          <w:b/>
          <w:bCs/>
          <w:sz w:val="20"/>
          <w:szCs w:val="20"/>
        </w:rPr>
        <w:t>to Kvika bank</w:t>
      </w:r>
      <w:r w:rsidR="00904037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 xml:space="preserve">´s main clients: </w:t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241924" w:rsidRPr="00934834" w14:paraId="1363C80C" w14:textId="77777777" w:rsidTr="00E95E1E">
        <w:trPr>
          <w:trHeight w:val="406"/>
        </w:trPr>
        <w:tc>
          <w:tcPr>
            <w:tcW w:w="9214" w:type="dxa"/>
          </w:tcPr>
          <w:p w14:paraId="106244B7" w14:textId="77777777" w:rsidR="00241924" w:rsidRPr="00934834" w:rsidRDefault="00241924" w:rsidP="00E95E1E">
            <w:pPr>
              <w:pStyle w:val="Header"/>
              <w:ind w:right="-142"/>
              <w:rPr>
                <w:sz w:val="20"/>
                <w:szCs w:val="20"/>
              </w:rPr>
            </w:pPr>
            <w:r w:rsidRPr="00934834">
              <w:rPr>
                <w:rFonts w:eastAsiaTheme="minorHAnsi"/>
                <w:sz w:val="20"/>
                <w:szCs w:val="20"/>
              </w:rPr>
              <w:fldChar w:fldCharType="begin"/>
            </w:r>
            <w:r w:rsidRPr="00934834">
              <w:rPr>
                <w:sz w:val="20"/>
                <w:szCs w:val="20"/>
                <w:lang w:val="is-IS"/>
              </w:rPr>
              <w:instrText xml:space="preserve"> AUTOTEXT  " Tómur"  \* MERGEFORMAT </w:instrText>
            </w:r>
            <w:r w:rsidRPr="00934834">
              <w:rPr>
                <w:rFonts w:eastAsiaTheme="minorHAnsi"/>
                <w:sz w:val="20"/>
                <w:szCs w:val="20"/>
              </w:rPr>
              <w:fldChar w:fldCharType="separate"/>
            </w:r>
            <w:sdt>
              <w:sdtPr>
                <w:rPr>
                  <w:sz w:val="20"/>
                  <w:szCs w:val="20"/>
                </w:rPr>
                <w:id w:val="1649856271"/>
                <w:placeholder>
                  <w:docPart w:val="35079A23D14447AB8C998850745BB242"/>
                </w:placeholder>
                <w:temporary/>
                <w:showingPlcHdr/>
                <w15:appearance w15:val="hidden"/>
              </w:sdtPr>
              <w:sdtEndPr/>
              <w:sdtContent>
                <w:r w:rsidRPr="00934834">
                  <w:rPr>
                    <w:sz w:val="20"/>
                    <w:szCs w:val="20"/>
                    <w:lang w:val="is-IS"/>
                  </w:rPr>
                  <w:t>[Sláðu inn hér]</w:t>
                </w:r>
              </w:sdtContent>
            </w:sdt>
          </w:p>
          <w:p w14:paraId="24F2D861" w14:textId="77777777" w:rsidR="00241924" w:rsidRPr="00934834" w:rsidRDefault="00241924" w:rsidP="00E95E1E">
            <w:pPr>
              <w:ind w:left="601" w:right="-142" w:hanging="601"/>
              <w:rPr>
                <w:sz w:val="20"/>
                <w:szCs w:val="20"/>
                <w:lang w:val="is-IS"/>
              </w:rPr>
            </w:pPr>
            <w:r w:rsidRPr="00934834">
              <w:rPr>
                <w:sz w:val="20"/>
                <w:szCs w:val="20"/>
                <w:lang w:val="is-IS"/>
              </w:rPr>
              <w:fldChar w:fldCharType="end"/>
            </w:r>
          </w:p>
        </w:tc>
      </w:tr>
    </w:tbl>
    <w:p w14:paraId="75FE40C9" w14:textId="3E0AA512" w:rsidR="00241924" w:rsidRPr="003F4E65" w:rsidRDefault="00241924" w:rsidP="00241924">
      <w:pPr>
        <w:pStyle w:val="Header"/>
        <w:numPr>
          <w:ilvl w:val="0"/>
          <w:numId w:val="1"/>
        </w:numPr>
        <w:spacing w:before="240" w:after="120"/>
        <w:ind w:left="714" w:right="-142" w:hanging="35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 Kvika bank</w:t>
      </w:r>
      <w:r w:rsidR="00904037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´s competitors</w:t>
      </w:r>
      <w:r w:rsidRPr="003F4E65">
        <w:rPr>
          <w:b/>
          <w:bCs/>
          <w:sz w:val="20"/>
          <w:szCs w:val="20"/>
        </w:rPr>
        <w:t xml:space="preserve">: </w:t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241924" w:rsidRPr="00934834" w14:paraId="5AEC662C" w14:textId="77777777" w:rsidTr="00E95E1E">
        <w:trPr>
          <w:trHeight w:val="406"/>
        </w:trPr>
        <w:tc>
          <w:tcPr>
            <w:tcW w:w="9214" w:type="dxa"/>
          </w:tcPr>
          <w:p w14:paraId="36084359" w14:textId="77777777" w:rsidR="00241924" w:rsidRPr="00934834" w:rsidRDefault="00241924" w:rsidP="00E95E1E">
            <w:pPr>
              <w:pStyle w:val="Header"/>
              <w:ind w:right="-142"/>
              <w:rPr>
                <w:sz w:val="20"/>
                <w:szCs w:val="20"/>
              </w:rPr>
            </w:pPr>
            <w:r w:rsidRPr="00934834">
              <w:rPr>
                <w:rFonts w:eastAsiaTheme="minorHAnsi"/>
                <w:sz w:val="20"/>
                <w:szCs w:val="20"/>
              </w:rPr>
              <w:fldChar w:fldCharType="begin"/>
            </w:r>
            <w:r w:rsidRPr="00934834">
              <w:rPr>
                <w:sz w:val="20"/>
                <w:szCs w:val="20"/>
                <w:lang w:val="is-IS"/>
              </w:rPr>
              <w:instrText xml:space="preserve"> AUTOTEXT  " Tómur"  \* MERGEFORMAT </w:instrText>
            </w:r>
            <w:r w:rsidRPr="00934834">
              <w:rPr>
                <w:rFonts w:eastAsiaTheme="minorHAnsi"/>
                <w:sz w:val="20"/>
                <w:szCs w:val="20"/>
              </w:rPr>
              <w:fldChar w:fldCharType="separate"/>
            </w:r>
            <w:sdt>
              <w:sdtPr>
                <w:rPr>
                  <w:sz w:val="20"/>
                  <w:szCs w:val="20"/>
                </w:rPr>
                <w:id w:val="-1962409854"/>
                <w:placeholder>
                  <w:docPart w:val="88984D2BD4D44A1F87D6422738FA5F69"/>
                </w:placeholder>
                <w:temporary/>
                <w:showingPlcHdr/>
                <w15:appearance w15:val="hidden"/>
              </w:sdtPr>
              <w:sdtEndPr/>
              <w:sdtContent>
                <w:r w:rsidRPr="00934834">
                  <w:rPr>
                    <w:sz w:val="20"/>
                    <w:szCs w:val="20"/>
                    <w:lang w:val="is-IS"/>
                  </w:rPr>
                  <w:t>[Sláðu inn hér]</w:t>
                </w:r>
              </w:sdtContent>
            </w:sdt>
          </w:p>
          <w:p w14:paraId="760C8F8F" w14:textId="77777777" w:rsidR="00241924" w:rsidRPr="00934834" w:rsidRDefault="00241924" w:rsidP="00E95E1E">
            <w:pPr>
              <w:ind w:left="601" w:right="-142" w:hanging="601"/>
              <w:rPr>
                <w:sz w:val="20"/>
                <w:szCs w:val="20"/>
                <w:lang w:val="is-IS"/>
              </w:rPr>
            </w:pPr>
            <w:r w:rsidRPr="00934834">
              <w:rPr>
                <w:sz w:val="20"/>
                <w:szCs w:val="20"/>
                <w:lang w:val="is-IS"/>
              </w:rPr>
              <w:fldChar w:fldCharType="end"/>
            </w:r>
          </w:p>
        </w:tc>
      </w:tr>
    </w:tbl>
    <w:p w14:paraId="3A187E53" w14:textId="77777777" w:rsidR="00241924" w:rsidRPr="003F4E65" w:rsidRDefault="00241924" w:rsidP="00241924">
      <w:pPr>
        <w:pStyle w:val="Header"/>
        <w:ind w:right="-142"/>
        <w:rPr>
          <w:b/>
          <w:bCs/>
          <w:sz w:val="20"/>
          <w:szCs w:val="20"/>
        </w:rPr>
      </w:pPr>
    </w:p>
    <w:p w14:paraId="58B315E9" w14:textId="396B77E9" w:rsidR="00241924" w:rsidRPr="003F4E65" w:rsidRDefault="00241924" w:rsidP="00241924">
      <w:pPr>
        <w:pStyle w:val="Header"/>
        <w:numPr>
          <w:ilvl w:val="0"/>
          <w:numId w:val="1"/>
        </w:numPr>
        <w:spacing w:after="120"/>
        <w:ind w:left="714" w:right="-142" w:hanging="357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to shareholders who control at least 10% of the total share capital or </w:t>
      </w:r>
      <w:r w:rsidRPr="00871594">
        <w:rPr>
          <w:b/>
          <w:bCs/>
          <w:sz w:val="18"/>
          <w:szCs w:val="18"/>
        </w:rPr>
        <w:t>weight of votes in Kvika bank</w:t>
      </w:r>
      <w:r w:rsidR="00904037">
        <w:rPr>
          <w:b/>
          <w:bCs/>
          <w:sz w:val="18"/>
          <w:szCs w:val="18"/>
        </w:rPr>
        <w:t>i</w:t>
      </w:r>
      <w:r w:rsidRPr="00871594">
        <w:rPr>
          <w:b/>
          <w:bCs/>
          <w:sz w:val="18"/>
          <w:szCs w:val="18"/>
        </w:rPr>
        <w:t xml:space="preserve"> hf., alone or in co-operation with related parties</w:t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241924" w:rsidRPr="00934834" w14:paraId="1111BB95" w14:textId="77777777" w:rsidTr="00E95E1E">
        <w:trPr>
          <w:trHeight w:val="406"/>
        </w:trPr>
        <w:tc>
          <w:tcPr>
            <w:tcW w:w="9214" w:type="dxa"/>
          </w:tcPr>
          <w:p w14:paraId="695C6ABA" w14:textId="77777777" w:rsidR="00241924" w:rsidRPr="00934834" w:rsidRDefault="00241924" w:rsidP="00E95E1E">
            <w:pPr>
              <w:pStyle w:val="Header"/>
              <w:ind w:right="-142"/>
              <w:rPr>
                <w:sz w:val="20"/>
                <w:szCs w:val="20"/>
              </w:rPr>
            </w:pPr>
            <w:r w:rsidRPr="00934834">
              <w:rPr>
                <w:rFonts w:eastAsiaTheme="minorHAnsi"/>
                <w:sz w:val="20"/>
                <w:szCs w:val="20"/>
              </w:rPr>
              <w:fldChar w:fldCharType="begin"/>
            </w:r>
            <w:r w:rsidRPr="00934834">
              <w:rPr>
                <w:sz w:val="20"/>
                <w:szCs w:val="20"/>
                <w:lang w:val="is-IS"/>
              </w:rPr>
              <w:instrText xml:space="preserve"> AUTOTEXT  " Tómur"  \* MERGEFORMAT </w:instrText>
            </w:r>
            <w:r w:rsidRPr="00934834">
              <w:rPr>
                <w:rFonts w:eastAsiaTheme="minorHAnsi"/>
                <w:sz w:val="20"/>
                <w:szCs w:val="20"/>
              </w:rPr>
              <w:fldChar w:fldCharType="separate"/>
            </w:r>
            <w:sdt>
              <w:sdtPr>
                <w:rPr>
                  <w:sz w:val="20"/>
                  <w:szCs w:val="20"/>
                </w:rPr>
                <w:id w:val="-2017535748"/>
                <w:placeholder>
                  <w:docPart w:val="12890BC303B0496096C2724F6854C49F"/>
                </w:placeholder>
                <w:temporary/>
                <w:showingPlcHdr/>
                <w15:appearance w15:val="hidden"/>
              </w:sdtPr>
              <w:sdtEndPr/>
              <w:sdtContent>
                <w:r w:rsidRPr="00934834">
                  <w:rPr>
                    <w:sz w:val="20"/>
                    <w:szCs w:val="20"/>
                    <w:lang w:val="is-IS"/>
                  </w:rPr>
                  <w:t>[Sláðu inn hér]</w:t>
                </w:r>
              </w:sdtContent>
            </w:sdt>
          </w:p>
          <w:p w14:paraId="19774EAB" w14:textId="77777777" w:rsidR="00241924" w:rsidRPr="00934834" w:rsidRDefault="00241924" w:rsidP="00E95E1E">
            <w:pPr>
              <w:ind w:left="601" w:right="-142" w:hanging="601"/>
              <w:rPr>
                <w:sz w:val="20"/>
                <w:szCs w:val="20"/>
                <w:lang w:val="is-IS"/>
              </w:rPr>
            </w:pPr>
            <w:r w:rsidRPr="00934834">
              <w:rPr>
                <w:sz w:val="20"/>
                <w:szCs w:val="20"/>
                <w:lang w:val="is-IS"/>
              </w:rPr>
              <w:fldChar w:fldCharType="end"/>
            </w:r>
          </w:p>
        </w:tc>
      </w:tr>
    </w:tbl>
    <w:p w14:paraId="70560537" w14:textId="77777777" w:rsidR="00241924" w:rsidRPr="00372778" w:rsidRDefault="00241924" w:rsidP="00241924"/>
    <w:p w14:paraId="3C342AB5" w14:textId="77777777" w:rsidR="00280BCC" w:rsidRPr="00871594" w:rsidRDefault="00280BCC" w:rsidP="00280BCC">
      <w:pPr>
        <w:ind w:left="851" w:hanging="851"/>
        <w:rPr>
          <w:sz w:val="18"/>
          <w:szCs w:val="18"/>
        </w:rPr>
      </w:pPr>
    </w:p>
    <w:p w14:paraId="385742F0" w14:textId="6AE3ED59" w:rsidR="00280BCC" w:rsidRPr="00871594" w:rsidRDefault="00280BCC" w:rsidP="00280BCC">
      <w:pPr>
        <w:ind w:left="851" w:hanging="851"/>
        <w:rPr>
          <w:b/>
          <w:bCs/>
          <w:sz w:val="18"/>
          <w:szCs w:val="18"/>
        </w:rPr>
      </w:pPr>
      <w:r w:rsidRPr="00871594">
        <w:rPr>
          <w:b/>
          <w:bCs/>
          <w:sz w:val="18"/>
          <w:szCs w:val="18"/>
        </w:rPr>
        <w:t>Other relevant connections with Kvika bank</w:t>
      </w:r>
      <w:r w:rsidR="00904037">
        <w:rPr>
          <w:b/>
          <w:bCs/>
          <w:sz w:val="18"/>
          <w:szCs w:val="18"/>
        </w:rPr>
        <w:t>i</w:t>
      </w:r>
      <w:bookmarkStart w:id="0" w:name="_GoBack"/>
      <w:bookmarkEnd w:id="0"/>
      <w:r w:rsidRPr="00871594">
        <w:rPr>
          <w:b/>
          <w:bCs/>
          <w:sz w:val="18"/>
          <w:szCs w:val="18"/>
        </w:rPr>
        <w:t xml:space="preserve"> hf., if applicable </w:t>
      </w: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8789"/>
      </w:tblGrid>
      <w:tr w:rsidR="00280BCC" w:rsidRPr="00871594" w14:paraId="17EED971" w14:textId="77777777" w:rsidTr="00B94DF4">
        <w:trPr>
          <w:trHeight w:val="406"/>
        </w:trPr>
        <w:tc>
          <w:tcPr>
            <w:tcW w:w="8789" w:type="dxa"/>
          </w:tcPr>
          <w:p w14:paraId="06AFBB38" w14:textId="77777777" w:rsidR="00280BCC" w:rsidRPr="00871594" w:rsidRDefault="00280BCC" w:rsidP="00280BCC">
            <w:pPr>
              <w:pStyle w:val="Header"/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begin"/>
            </w:r>
            <w:r w:rsidRPr="00871594">
              <w:rPr>
                <w:sz w:val="18"/>
                <w:szCs w:val="18"/>
              </w:rPr>
              <w:instrText xml:space="preserve"> AUTOTEXT  " Tómur"  \* MERGEFORMAT </w:instrText>
            </w:r>
            <w:r w:rsidRPr="00871594">
              <w:rPr>
                <w:sz w:val="18"/>
                <w:szCs w:val="18"/>
              </w:rPr>
              <w:fldChar w:fldCharType="separate"/>
            </w:r>
            <w:sdt>
              <w:sdtPr>
                <w:rPr>
                  <w:sz w:val="18"/>
                  <w:szCs w:val="18"/>
                </w:rPr>
                <w:id w:val="-1429723113"/>
                <w:placeholder>
                  <w:docPart w:val="A64E74C21FEE4BC6B07952FC42230379"/>
                </w:placeholder>
                <w:temporary/>
                <w:showingPlcHdr/>
                <w15:appearance w15:val="hidden"/>
              </w:sdtPr>
              <w:sdtEndPr/>
              <w:sdtContent>
                <w:r w:rsidRPr="00871594">
                  <w:rPr>
                    <w:sz w:val="18"/>
                    <w:szCs w:val="18"/>
                  </w:rPr>
                  <w:t>[Sláðu inn hér]</w:t>
                </w:r>
              </w:sdtContent>
            </w:sdt>
          </w:p>
          <w:p w14:paraId="1EAE1881" w14:textId="77777777" w:rsidR="00280BCC" w:rsidRPr="00871594" w:rsidRDefault="00280BCC" w:rsidP="00280BCC">
            <w:pPr>
              <w:ind w:left="851" w:hanging="851"/>
              <w:rPr>
                <w:sz w:val="18"/>
                <w:szCs w:val="18"/>
              </w:rPr>
            </w:pPr>
            <w:r w:rsidRPr="00871594">
              <w:rPr>
                <w:sz w:val="18"/>
                <w:szCs w:val="18"/>
              </w:rPr>
              <w:fldChar w:fldCharType="end"/>
            </w:r>
          </w:p>
        </w:tc>
      </w:tr>
    </w:tbl>
    <w:p w14:paraId="51E416C8" w14:textId="77777777" w:rsidR="00280BCC" w:rsidRPr="00871594" w:rsidRDefault="00280BCC" w:rsidP="00280BCC">
      <w:pPr>
        <w:ind w:right="-708"/>
      </w:pPr>
    </w:p>
    <w:p w14:paraId="7EFC3C93" w14:textId="77777777" w:rsidR="00280BCC" w:rsidRPr="00871594" w:rsidRDefault="00280BCC" w:rsidP="00280BCC">
      <w:pPr>
        <w:ind w:right="-708"/>
        <w:rPr>
          <w:sz w:val="20"/>
          <w:szCs w:val="20"/>
        </w:rPr>
      </w:pPr>
    </w:p>
    <w:p w14:paraId="2DACCE36" w14:textId="77777777" w:rsidR="00280BCC" w:rsidRPr="00871594" w:rsidRDefault="00280BCC" w:rsidP="00280BCC">
      <w:pPr>
        <w:ind w:right="-708"/>
        <w:rPr>
          <w:sz w:val="20"/>
          <w:szCs w:val="20"/>
        </w:rPr>
      </w:pPr>
      <w:r>
        <w:rPr>
          <w:sz w:val="20"/>
          <w:szCs w:val="20"/>
        </w:rPr>
        <w:t>Please send this notice to hluthafar</w:t>
      </w:r>
      <w:r w:rsidRPr="00871594">
        <w:rPr>
          <w:sz w:val="20"/>
          <w:szCs w:val="20"/>
        </w:rPr>
        <w:t>@kvika.is</w:t>
      </w:r>
    </w:p>
    <w:sectPr w:rsidR="00280BCC" w:rsidRPr="00871594" w:rsidSect="00280BCC">
      <w:headerReference w:type="default" r:id="rId10"/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8638D" w14:textId="77777777" w:rsidR="00280BCC" w:rsidRDefault="00280BCC" w:rsidP="00052D43">
      <w:r>
        <w:separator/>
      </w:r>
    </w:p>
  </w:endnote>
  <w:endnote w:type="continuationSeparator" w:id="0">
    <w:p w14:paraId="6F9F2CEB" w14:textId="77777777" w:rsidR="00280BCC" w:rsidRDefault="00280BCC" w:rsidP="0005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D3247" w14:textId="77777777" w:rsidR="00280BCC" w:rsidRDefault="00280BCC" w:rsidP="00052D43">
      <w:r>
        <w:separator/>
      </w:r>
    </w:p>
  </w:footnote>
  <w:footnote w:type="continuationSeparator" w:id="0">
    <w:p w14:paraId="2E9576CB" w14:textId="77777777" w:rsidR="00280BCC" w:rsidRDefault="00280BCC" w:rsidP="00052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F4628" w14:textId="77777777" w:rsidR="00052D43" w:rsidRDefault="00052D43" w:rsidP="00052D43">
    <w:pPr>
      <w:pStyle w:val="Header"/>
      <w:jc w:val="right"/>
    </w:pPr>
    <w:r>
      <w:rPr>
        <w:noProof/>
        <w:lang w:eastAsia="is-IS"/>
      </w:rPr>
      <w:drawing>
        <wp:inline distT="0" distB="0" distL="0" distR="0" wp14:anchorId="2812045E" wp14:editId="563E5F7E">
          <wp:extent cx="1063255" cy="415481"/>
          <wp:effectExtent l="0" t="0" r="3810" b="381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vika_merki_Liggjandi_Gull_x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4746" cy="4238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66590B"/>
    <w:multiLevelType w:val="hybridMultilevel"/>
    <w:tmpl w:val="4BB02AFA"/>
    <w:lvl w:ilvl="0" w:tplc="FC28331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BCC"/>
    <w:rsid w:val="00033023"/>
    <w:rsid w:val="00052D43"/>
    <w:rsid w:val="000D57CD"/>
    <w:rsid w:val="00241924"/>
    <w:rsid w:val="00280BCC"/>
    <w:rsid w:val="00306966"/>
    <w:rsid w:val="00443E28"/>
    <w:rsid w:val="00766B14"/>
    <w:rsid w:val="0087131E"/>
    <w:rsid w:val="00904037"/>
    <w:rsid w:val="00A415B3"/>
    <w:rsid w:val="00B94DF4"/>
    <w:rsid w:val="00BD4327"/>
    <w:rsid w:val="00D86B92"/>
    <w:rsid w:val="00DE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EE50614"/>
  <w15:chartTrackingRefBased/>
  <w15:docId w15:val="{DAF3E1F4-9C7B-47F9-A7F0-3F5399815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80BCC"/>
    <w:pPr>
      <w:spacing w:after="0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2D43"/>
    <w:pPr>
      <w:keepNext/>
      <w:keepLines/>
      <w:spacing w:before="240"/>
      <w:outlineLvl w:val="0"/>
    </w:pPr>
    <w:rPr>
      <w:rFonts w:eastAsiaTheme="majorEastAsia" w:cstheme="majorBidi"/>
      <w:color w:val="AB824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2D43"/>
    <w:pPr>
      <w:keepNext/>
      <w:keepLines/>
      <w:spacing w:before="40"/>
      <w:outlineLvl w:val="1"/>
    </w:pPr>
    <w:rPr>
      <w:rFonts w:eastAsiaTheme="majorEastAsia" w:cstheme="majorBidi"/>
      <w:color w:val="AB824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6B14"/>
    <w:pPr>
      <w:keepNext/>
      <w:keepLines/>
      <w:spacing w:before="40"/>
      <w:outlineLvl w:val="2"/>
    </w:pPr>
    <w:rPr>
      <w:rFonts w:eastAsiaTheme="majorEastAsia" w:cstheme="majorBidi"/>
      <w:color w:val="50412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2D4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2D43"/>
  </w:style>
  <w:style w:type="paragraph" w:styleId="Footer">
    <w:name w:val="footer"/>
    <w:basedOn w:val="Normal"/>
    <w:link w:val="FooterChar"/>
    <w:uiPriority w:val="99"/>
    <w:unhideWhenUsed/>
    <w:rsid w:val="00052D4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2D43"/>
  </w:style>
  <w:style w:type="paragraph" w:styleId="NoSpacing">
    <w:name w:val="No Spacing"/>
    <w:uiPriority w:val="1"/>
    <w:qFormat/>
    <w:rsid w:val="00052D43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052D43"/>
    <w:rPr>
      <w:rFonts w:ascii="Times New Roman" w:eastAsiaTheme="majorEastAsia" w:hAnsi="Times New Roman" w:cstheme="majorBidi"/>
      <w:color w:val="AB824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2D43"/>
    <w:rPr>
      <w:rFonts w:ascii="Times New Roman" w:eastAsiaTheme="majorEastAsia" w:hAnsi="Times New Roman" w:cstheme="majorBidi"/>
      <w:color w:val="AB8246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052D43"/>
    <w:pPr>
      <w:contextualSpacing/>
    </w:pPr>
    <w:rPr>
      <w:rFonts w:eastAsiaTheme="majorEastAsia" w:cstheme="majorBidi"/>
      <w:spacing w:val="-10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2D43"/>
    <w:rPr>
      <w:rFonts w:ascii="Times New Roman" w:eastAsiaTheme="majorEastAsia" w:hAnsi="Times New Roman" w:cstheme="majorBidi"/>
      <w:spacing w:val="-10"/>
      <w:kern w:val="28"/>
      <w:sz w:val="40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2D43"/>
    <w:pPr>
      <w:numPr>
        <w:ilvl w:val="1"/>
      </w:numPr>
    </w:pPr>
    <w:rPr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52D43"/>
    <w:rPr>
      <w:rFonts w:ascii="Times New Roman" w:eastAsiaTheme="minorEastAsia" w:hAnsi="Times New Roman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052D43"/>
    <w:rPr>
      <w:rFonts w:ascii="Times New Roman" w:hAnsi="Times New Roman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052D43"/>
    <w:rPr>
      <w:rFonts w:ascii="Times New Roman" w:hAnsi="Times New Roman"/>
      <w:i/>
      <w:iCs/>
    </w:rPr>
  </w:style>
  <w:style w:type="character" w:styleId="Strong">
    <w:name w:val="Strong"/>
    <w:basedOn w:val="DefaultParagraphFont"/>
    <w:uiPriority w:val="22"/>
    <w:qFormat/>
    <w:rsid w:val="00052D43"/>
    <w:rPr>
      <w:rFonts w:ascii="Times New Roman" w:hAnsi="Times New Roman"/>
      <w:b/>
      <w:bCs/>
    </w:rPr>
  </w:style>
  <w:style w:type="character" w:styleId="SubtleReference">
    <w:name w:val="Subtle Reference"/>
    <w:basedOn w:val="DefaultParagraphFont"/>
    <w:uiPriority w:val="31"/>
    <w:qFormat/>
    <w:rsid w:val="00052D43"/>
    <w:rPr>
      <w:rFonts w:ascii="Times New Roman" w:hAnsi="Times New Roman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052D43"/>
    <w:rPr>
      <w:rFonts w:ascii="Times New Roman" w:hAnsi="Times New Roman"/>
      <w:b/>
      <w:bCs/>
      <w:smallCaps/>
      <w:color w:val="AB8246"/>
      <w:spacing w:val="5"/>
    </w:rPr>
  </w:style>
  <w:style w:type="character" w:styleId="BookTitle">
    <w:name w:val="Book Title"/>
    <w:basedOn w:val="DefaultParagraphFont"/>
    <w:uiPriority w:val="33"/>
    <w:qFormat/>
    <w:rsid w:val="00052D43"/>
    <w:rPr>
      <w:rFonts w:ascii="Times New Roman" w:hAnsi="Times New Roman"/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052D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2D43"/>
    <w:rPr>
      <w:i/>
      <w:iCs/>
      <w:color w:val="AB824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2D43"/>
    <w:pPr>
      <w:pBdr>
        <w:top w:val="single" w:sz="4" w:space="10" w:color="AB8246"/>
        <w:bottom w:val="single" w:sz="4" w:space="10" w:color="AB8246"/>
      </w:pBdr>
      <w:spacing w:before="360" w:after="360"/>
      <w:ind w:left="864" w:right="864"/>
      <w:jc w:val="center"/>
    </w:pPr>
    <w:rPr>
      <w:i/>
      <w:iCs/>
      <w:color w:val="AB824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2D43"/>
    <w:rPr>
      <w:rFonts w:ascii="Times New Roman" w:hAnsi="Times New Roman"/>
      <w:i/>
      <w:iCs/>
      <w:color w:val="AB8246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6B14"/>
    <w:rPr>
      <w:rFonts w:ascii="Times New Roman" w:eastAsiaTheme="majorEastAsia" w:hAnsi="Times New Roman" w:cstheme="majorBidi"/>
      <w:color w:val="504128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280BCC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69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966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nneyf\AppData\Roaming\Microsoft\Templates\Skjalasni&#240;m&#225;t\Sni&#240;m&#225;t_Autt_me&#240;_L&#243;g&#243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1F2845D5EF84AAAB42B7479AE821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94664F-F8F5-40E8-B865-33CD1FE34BED}"/>
      </w:docPartPr>
      <w:docPartBody>
        <w:p w:rsidR="00477DEB" w:rsidRDefault="00B86D95" w:rsidP="00B86D95">
          <w:pPr>
            <w:pStyle w:val="11F2845D5EF84AAAB42B7479AE821B4E"/>
          </w:pPr>
          <w:r>
            <w:t>[Sláðu inn hér]</w:t>
          </w:r>
        </w:p>
      </w:docPartBody>
    </w:docPart>
    <w:docPart>
      <w:docPartPr>
        <w:name w:val="0D37FA0755DB477CA3FC9E762387F8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1ED0CB-9E97-41B8-A7CC-2E83ABF7F1F9}"/>
      </w:docPartPr>
      <w:docPartBody>
        <w:p w:rsidR="00477DEB" w:rsidRDefault="00B86D95" w:rsidP="00B86D95">
          <w:pPr>
            <w:pStyle w:val="0D37FA0755DB477CA3FC9E762387F802"/>
          </w:pPr>
          <w:r>
            <w:t>[Sláðu inn hér]</w:t>
          </w:r>
        </w:p>
      </w:docPartBody>
    </w:docPart>
    <w:docPart>
      <w:docPartPr>
        <w:name w:val="6D9EB181FBF94E4D86090241479E12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E4316A-37F3-493B-A5CE-8F56008AA6B3}"/>
      </w:docPartPr>
      <w:docPartBody>
        <w:p w:rsidR="00477DEB" w:rsidRDefault="00B86D95" w:rsidP="00B86D95">
          <w:pPr>
            <w:pStyle w:val="6D9EB181FBF94E4D86090241479E12B4"/>
          </w:pPr>
          <w:r>
            <w:t>[Sláðu inn hér]</w:t>
          </w:r>
        </w:p>
      </w:docPartBody>
    </w:docPart>
    <w:docPart>
      <w:docPartPr>
        <w:name w:val="D060486E5E4C443C88A0301D139F6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BB105B-D2B6-461D-A325-FA3DC5E442B4}"/>
      </w:docPartPr>
      <w:docPartBody>
        <w:p w:rsidR="00477DEB" w:rsidRDefault="00B86D95" w:rsidP="00B86D95">
          <w:pPr>
            <w:pStyle w:val="D060486E5E4C443C88A0301D139F6856"/>
          </w:pPr>
          <w:r>
            <w:t>[Sláðu inn hér]</w:t>
          </w:r>
        </w:p>
      </w:docPartBody>
    </w:docPart>
    <w:docPart>
      <w:docPartPr>
        <w:name w:val="A64E74C21FEE4BC6B07952FC42230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DE72B-902F-42FB-9282-7138855365E1}"/>
      </w:docPartPr>
      <w:docPartBody>
        <w:p w:rsidR="00477DEB" w:rsidRDefault="00B86D95" w:rsidP="00B86D95">
          <w:pPr>
            <w:pStyle w:val="A64E74C21FEE4BC6B07952FC42230379"/>
          </w:pPr>
          <w:r>
            <w:t>[Sláðu inn hér]</w:t>
          </w:r>
        </w:p>
      </w:docPartBody>
    </w:docPart>
    <w:docPart>
      <w:docPartPr>
        <w:name w:val="35079A23D14447AB8C998850745BB2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3BE863-8386-4084-9DC4-766C568672D2}"/>
      </w:docPartPr>
      <w:docPartBody>
        <w:p w:rsidR="00A17DDA" w:rsidRDefault="00477DEB" w:rsidP="00477DEB">
          <w:pPr>
            <w:pStyle w:val="35079A23D14447AB8C998850745BB242"/>
          </w:pPr>
          <w:r>
            <w:t>[Sláðu inn hér]</w:t>
          </w:r>
        </w:p>
      </w:docPartBody>
    </w:docPart>
    <w:docPart>
      <w:docPartPr>
        <w:name w:val="88984D2BD4D44A1F87D6422738FA5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14C07-6012-4BD6-BC57-74EA7B61F3E0}"/>
      </w:docPartPr>
      <w:docPartBody>
        <w:p w:rsidR="00A17DDA" w:rsidRDefault="00477DEB" w:rsidP="00477DEB">
          <w:pPr>
            <w:pStyle w:val="88984D2BD4D44A1F87D6422738FA5F69"/>
          </w:pPr>
          <w:r>
            <w:t>[Sláðu inn hér]</w:t>
          </w:r>
        </w:p>
      </w:docPartBody>
    </w:docPart>
    <w:docPart>
      <w:docPartPr>
        <w:name w:val="12890BC303B0496096C2724F6854C4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F9BB2-91CB-44EF-8D15-1166AFEB33EE}"/>
      </w:docPartPr>
      <w:docPartBody>
        <w:p w:rsidR="00A17DDA" w:rsidRDefault="00477DEB" w:rsidP="00477DEB">
          <w:pPr>
            <w:pStyle w:val="12890BC303B0496096C2724F6854C49F"/>
          </w:pPr>
          <w:r>
            <w:t>[Sláðu inn hér]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D95"/>
    <w:rsid w:val="00477DEB"/>
    <w:rsid w:val="00A17DDA"/>
    <w:rsid w:val="00B8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s-IS" w:eastAsia="is-I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F2845D5EF84AAAB42B7479AE821B4E">
    <w:name w:val="11F2845D5EF84AAAB42B7479AE821B4E"/>
    <w:rsid w:val="00B86D95"/>
  </w:style>
  <w:style w:type="paragraph" w:customStyle="1" w:styleId="0D37FA0755DB477CA3FC9E762387F802">
    <w:name w:val="0D37FA0755DB477CA3FC9E762387F802"/>
    <w:rsid w:val="00B86D95"/>
  </w:style>
  <w:style w:type="paragraph" w:customStyle="1" w:styleId="6D9EB181FBF94E4D86090241479E12B4">
    <w:name w:val="6D9EB181FBF94E4D86090241479E12B4"/>
    <w:rsid w:val="00B86D95"/>
  </w:style>
  <w:style w:type="paragraph" w:customStyle="1" w:styleId="D060486E5E4C443C88A0301D139F6856">
    <w:name w:val="D060486E5E4C443C88A0301D139F6856"/>
    <w:rsid w:val="00B86D95"/>
  </w:style>
  <w:style w:type="paragraph" w:customStyle="1" w:styleId="48735DB00F0542459FEA8B494417AB7F">
    <w:name w:val="48735DB00F0542459FEA8B494417AB7F"/>
    <w:rsid w:val="00B86D95"/>
  </w:style>
  <w:style w:type="paragraph" w:customStyle="1" w:styleId="A64E74C21FEE4BC6B07952FC42230379">
    <w:name w:val="A64E74C21FEE4BC6B07952FC42230379"/>
    <w:rsid w:val="00B86D95"/>
  </w:style>
  <w:style w:type="paragraph" w:customStyle="1" w:styleId="8E29474A2070458EA9857B6400D73B5F">
    <w:name w:val="8E29474A2070458EA9857B6400D73B5F"/>
    <w:rsid w:val="00B86D95"/>
  </w:style>
  <w:style w:type="paragraph" w:customStyle="1" w:styleId="35079A23D14447AB8C998850745BB242">
    <w:name w:val="35079A23D14447AB8C998850745BB242"/>
    <w:rsid w:val="00477DEB"/>
  </w:style>
  <w:style w:type="paragraph" w:customStyle="1" w:styleId="88984D2BD4D44A1F87D6422738FA5F69">
    <w:name w:val="88984D2BD4D44A1F87D6422738FA5F69"/>
    <w:rsid w:val="00477DEB"/>
  </w:style>
  <w:style w:type="paragraph" w:customStyle="1" w:styleId="12890BC303B0496096C2724F6854C49F">
    <w:name w:val="12890BC303B0496096C2724F6854C49F"/>
    <w:rsid w:val="00477D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vika">
  <a:themeElements>
    <a:clrScheme name="MPS - dökkur">
      <a:dk1>
        <a:srgbClr val="000000"/>
      </a:dk1>
      <a:lt1>
        <a:srgbClr val="FFFFFF"/>
      </a:lt1>
      <a:dk2>
        <a:srgbClr val="404040"/>
      </a:dk2>
      <a:lt2>
        <a:srgbClr val="B4B4B4"/>
      </a:lt2>
      <a:accent1>
        <a:srgbClr val="A28352"/>
      </a:accent1>
      <a:accent2>
        <a:srgbClr val="FFFFFF"/>
      </a:accent2>
      <a:accent3>
        <a:srgbClr val="404040"/>
      </a:accent3>
      <a:accent4>
        <a:srgbClr val="B4B4B4"/>
      </a:accent4>
      <a:accent5>
        <a:srgbClr val="592D48"/>
      </a:accent5>
      <a:accent6>
        <a:srgbClr val="A8BAC6"/>
      </a:accent6>
      <a:hlink>
        <a:srgbClr val="A28352"/>
      </a:hlink>
      <a:folHlink>
        <a:srgbClr val="A8BAC6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Kvika" id="{8C7B8053-4A89-4DFC-814F-0AFADA2F5DD3}" vid="{CCB437E7-BD4B-4A7E-B125-0D242540667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C5AD945C1A25498936A3E57E823BAA" ma:contentTypeVersion="2" ma:contentTypeDescription="Create a new document." ma:contentTypeScope="" ma:versionID="25a5b2c021ab627e699adcd2f2bacd07">
  <xsd:schema xmlns:xsd="http://www.w3.org/2001/XMLSchema" xmlns:xs="http://www.w3.org/2001/XMLSchema" xmlns:p="http://schemas.microsoft.com/office/2006/metadata/properties" xmlns:ns3="b49db776-953c-49db-b128-e24a4c285d77" targetNamespace="http://schemas.microsoft.com/office/2006/metadata/properties" ma:root="true" ma:fieldsID="ccbabf71fb1222e38cd80b453bc283ca" ns3:_="">
    <xsd:import namespace="b49db776-953c-49db-b128-e24a4c285d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9db776-953c-49db-b128-e24a4c285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9D9D3B-A508-4106-9C5A-868453FEEEAF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b49db776-953c-49db-b128-e24a4c285d7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EEFEEF8-ADF9-43D5-ACE7-219F1F9E0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9db776-953c-49db-b128-e24a4c285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E920E3-F048-4248-B025-004290B875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Sniðmát_Autt_með_Lógó</Template>
  <TotalTime>3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Fanney Finnsdóttir</dc:creator>
  <cp:keywords/>
  <dc:description/>
  <cp:lastModifiedBy>Lilja Jensen</cp:lastModifiedBy>
  <cp:revision>5</cp:revision>
  <dcterms:created xsi:type="dcterms:W3CDTF">2020-03-04T17:43:00Z</dcterms:created>
  <dcterms:modified xsi:type="dcterms:W3CDTF">2020-03-04T17:48:00Z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0x01010074C5AD945C1A25498936A3E57E823BAA</vt:lpwstr>
  </property>
</Properties>
</file>